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62FF9" w14:textId="77777777" w:rsidR="00982903" w:rsidRPr="003425CB" w:rsidRDefault="00132117" w:rsidP="0046287A">
      <w:pPr>
        <w:jc w:val="center"/>
        <w:rPr>
          <w:rFonts w:ascii="Verdana" w:hAnsi="Verdana" w:cs="Arial"/>
          <w:b/>
          <w:i/>
          <w:sz w:val="36"/>
          <w:szCs w:val="36"/>
        </w:rPr>
      </w:pPr>
      <w:r w:rsidRPr="003425CB">
        <w:rPr>
          <w:rFonts w:ascii="Verdana" w:eastAsia="+mj-ea" w:hAnsi="Verdana" w:cs="Arial"/>
          <w:noProof/>
          <w:color w:val="000000" w:themeColor="text1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70715D" wp14:editId="71B9C3E4">
                <wp:simplePos x="0" y="0"/>
                <wp:positionH relativeFrom="column">
                  <wp:posOffset>-720725</wp:posOffset>
                </wp:positionH>
                <wp:positionV relativeFrom="paragraph">
                  <wp:posOffset>-1092154</wp:posOffset>
                </wp:positionV>
                <wp:extent cx="7536873" cy="10695709"/>
                <wp:effectExtent l="0" t="0" r="26035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873" cy="1069570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>
            <w:pict>
              <v:rect id="Rectangle 1" style="position:absolute;margin-left:-56.75pt;margin-top:-86pt;width:593.45pt;height:842.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1f4d78 [1604]" strokeweight="1pt" w14:anchorId="2CB7CDE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">
                <v:fill type="frame" o:title="" recolor="t" rotate="t" r:id="rId9"/>
              </v:rect>
            </w:pict>
          </mc:Fallback>
        </mc:AlternateContent>
      </w:r>
    </w:p>
    <w:p w14:paraId="1E9B1AFB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3F66D983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67B3579F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66355137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26799EBF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22CBD137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0025FDEE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4C8B49DC" w14:textId="77777777" w:rsidR="004E4673" w:rsidRPr="003425CB" w:rsidRDefault="004E4673" w:rsidP="0046287A">
      <w:pPr>
        <w:jc w:val="center"/>
        <w:rPr>
          <w:rFonts w:ascii="Verdana" w:hAnsi="Verdana" w:cs="Arial"/>
          <w:b/>
          <w:i/>
          <w:sz w:val="40"/>
          <w:szCs w:val="40"/>
        </w:rPr>
      </w:pPr>
    </w:p>
    <w:p w14:paraId="169D51D2" w14:textId="77777777" w:rsidR="00BB422E" w:rsidRPr="003425CB" w:rsidRDefault="00BB422E" w:rsidP="00BB422E">
      <w:pPr>
        <w:jc w:val="center"/>
        <w:rPr>
          <w:rFonts w:ascii="Verdana" w:hAnsi="Verdana" w:cs="Arial"/>
          <w:b/>
          <w:sz w:val="56"/>
          <w:szCs w:val="56"/>
        </w:rPr>
      </w:pPr>
    </w:p>
    <w:p w14:paraId="2C589F6F" w14:textId="77777777" w:rsidR="00132117" w:rsidRPr="003425CB" w:rsidRDefault="00132117" w:rsidP="00BB422E">
      <w:pPr>
        <w:jc w:val="center"/>
        <w:rPr>
          <w:rFonts w:ascii="Verdana" w:hAnsi="Verdana" w:cs="Arial"/>
          <w:b/>
          <w:sz w:val="56"/>
          <w:szCs w:val="56"/>
        </w:rPr>
      </w:pPr>
    </w:p>
    <w:p w14:paraId="5EE93D5D" w14:textId="77777777" w:rsidR="00132117" w:rsidRPr="003425CB" w:rsidRDefault="00132117" w:rsidP="00BB422E">
      <w:pPr>
        <w:jc w:val="center"/>
        <w:rPr>
          <w:rFonts w:ascii="Verdana" w:hAnsi="Verdana" w:cs="Arial"/>
          <w:b/>
          <w:sz w:val="56"/>
          <w:szCs w:val="56"/>
        </w:rPr>
      </w:pPr>
    </w:p>
    <w:p w14:paraId="34E40309" w14:textId="77777777" w:rsidR="00132117" w:rsidRPr="003425CB" w:rsidRDefault="00132117" w:rsidP="00BB422E">
      <w:pPr>
        <w:jc w:val="center"/>
        <w:rPr>
          <w:rFonts w:ascii="Verdana" w:hAnsi="Verdana" w:cs="Arial"/>
          <w:b/>
          <w:sz w:val="56"/>
          <w:szCs w:val="56"/>
        </w:rPr>
      </w:pPr>
    </w:p>
    <w:p w14:paraId="2A55397A" w14:textId="77777777" w:rsidR="00132117" w:rsidRPr="003425CB" w:rsidRDefault="00132117" w:rsidP="003425CB">
      <w:pPr>
        <w:rPr>
          <w:rFonts w:ascii="Verdana" w:hAnsi="Verdana" w:cs="Arial"/>
          <w:b/>
          <w:sz w:val="56"/>
          <w:szCs w:val="56"/>
        </w:rPr>
      </w:pPr>
    </w:p>
    <w:p w14:paraId="228AC28E" w14:textId="77777777" w:rsidR="00BB422E" w:rsidRPr="003425CB" w:rsidRDefault="00BB422E" w:rsidP="00132117">
      <w:pPr>
        <w:rPr>
          <w:rFonts w:ascii="Verdana" w:hAnsi="Verdana" w:cs="Arial"/>
          <w:b/>
          <w:sz w:val="36"/>
          <w:szCs w:val="36"/>
        </w:rPr>
      </w:pPr>
    </w:p>
    <w:p w14:paraId="40569522" w14:textId="77777777" w:rsidR="00132117" w:rsidRPr="003425CB" w:rsidRDefault="00C476D4" w:rsidP="00132117">
      <w:pPr>
        <w:jc w:val="center"/>
        <w:rPr>
          <w:rFonts w:ascii="Verdana" w:eastAsia="+mj-ea" w:hAnsi="Verdana" w:cs="Arial"/>
          <w:b/>
          <w:color w:val="FFFFFF" w:themeColor="background1"/>
          <w:kern w:val="24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425CB">
        <w:rPr>
          <w:rFonts w:ascii="Verdana" w:eastAsia="+mj-ea" w:hAnsi="Verdana" w:cs="Arial"/>
          <w:b/>
          <w:color w:val="FFFFFF" w:themeColor="background1"/>
          <w:kern w:val="24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U</w:t>
      </w:r>
      <w:r w:rsidR="00382D80" w:rsidRPr="003425CB">
        <w:rPr>
          <w:rFonts w:ascii="Verdana" w:eastAsia="+mj-ea" w:hAnsi="Verdana" w:cs="Arial"/>
          <w:b/>
          <w:color w:val="FFFFFF" w:themeColor="background1"/>
          <w:kern w:val="24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NDERVISNINGS</w:t>
      </w:r>
      <w:r w:rsidR="00132117" w:rsidRPr="003425CB">
        <w:rPr>
          <w:rFonts w:ascii="Verdana" w:eastAsia="+mj-ea" w:hAnsi="Verdana" w:cs="Arial"/>
          <w:b/>
          <w:color w:val="FFFFFF" w:themeColor="background1"/>
          <w:kern w:val="24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EVALUERING</w:t>
      </w:r>
    </w:p>
    <w:p w14:paraId="54A40122" w14:textId="77777777" w:rsidR="001E3BC7" w:rsidRPr="003425CB" w:rsidRDefault="001E3BC7" w:rsidP="009562C0">
      <w:pPr>
        <w:jc w:val="center"/>
        <w:rPr>
          <w:rFonts w:ascii="Verdana" w:hAnsi="Verdana" w:cs="Arial"/>
          <w:b/>
          <w:sz w:val="44"/>
          <w:szCs w:val="44"/>
        </w:rPr>
      </w:pPr>
    </w:p>
    <w:p w14:paraId="32CC4FA4" w14:textId="77777777" w:rsidR="00132117" w:rsidRPr="003425CB" w:rsidRDefault="00132117" w:rsidP="009562C0">
      <w:pPr>
        <w:jc w:val="center"/>
        <w:rPr>
          <w:rFonts w:ascii="Verdana" w:hAnsi="Verdana" w:cs="Arial"/>
          <w:b/>
          <w:sz w:val="44"/>
          <w:szCs w:val="44"/>
        </w:rPr>
      </w:pPr>
    </w:p>
    <w:p w14:paraId="63181BB2" w14:textId="1D7FB2A9" w:rsidR="00132117" w:rsidRPr="003425CB" w:rsidRDefault="00157519" w:rsidP="00132117">
      <w:pPr>
        <w:jc w:val="center"/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Efteråret</w:t>
      </w:r>
      <w:r w:rsidR="00132117" w:rsidRPr="003425CB"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202</w:t>
      </w:r>
      <w:r w:rsidR="001246FF"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</w:t>
      </w:r>
    </w:p>
    <w:p w14:paraId="2EEB62B1" w14:textId="230FD4B9" w:rsidR="00132117" w:rsidRPr="003425CB" w:rsidRDefault="00132117" w:rsidP="00132117">
      <w:pPr>
        <w:jc w:val="center"/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425CB"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Bacheloruddannelsen i </w:t>
      </w:r>
      <w:r w:rsidR="00157519"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erhvervsøkonomi</w:t>
      </w:r>
    </w:p>
    <w:p w14:paraId="1735F0C7" w14:textId="5B9BFD93" w:rsidR="00132117" w:rsidRPr="003425CB" w:rsidRDefault="00157519" w:rsidP="00132117">
      <w:pPr>
        <w:jc w:val="center"/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3</w:t>
      </w:r>
      <w:r w:rsidR="00132117" w:rsidRPr="003425CB">
        <w:rPr>
          <w:rFonts w:ascii="Verdana" w:eastAsia="+mj-ea" w:hAnsi="Verdana" w:cs="Arial"/>
          <w:b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 semester</w:t>
      </w:r>
    </w:p>
    <w:p w14:paraId="0B62B8EB" w14:textId="77777777" w:rsidR="00132117" w:rsidRPr="003425CB" w:rsidRDefault="00132117" w:rsidP="00132117">
      <w:pPr>
        <w:jc w:val="center"/>
        <w:rPr>
          <w:rFonts w:ascii="Verdana" w:eastAsia="+mj-ea" w:hAnsi="Verdana" w:cs="Arial"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351014F5" w14:textId="49FCD449" w:rsidR="007237C0" w:rsidRDefault="00132117" w:rsidP="00C11EF4">
      <w:pPr>
        <w:tabs>
          <w:tab w:val="center" w:pos="4819"/>
          <w:tab w:val="left" w:pos="7920"/>
        </w:tabs>
        <w:rPr>
          <w:rFonts w:ascii="Verdana" w:eastAsia="+mj-ea" w:hAnsi="Verdana" w:cs="Arial"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425CB">
        <w:rPr>
          <w:rFonts w:ascii="Verdana" w:eastAsia="+mj-ea" w:hAnsi="Verdana" w:cs="Arial"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</w:p>
    <w:p w14:paraId="0368CC31" w14:textId="77777777" w:rsidR="0000276D" w:rsidRPr="00C11EF4" w:rsidRDefault="0000276D" w:rsidP="00C11EF4">
      <w:pPr>
        <w:tabs>
          <w:tab w:val="center" w:pos="4819"/>
          <w:tab w:val="left" w:pos="7920"/>
        </w:tabs>
        <w:rPr>
          <w:rFonts w:ascii="Verdana" w:eastAsia="+mj-ea" w:hAnsi="Verdana" w:cs="Arial"/>
          <w:color w:val="FFFFFF" w:themeColor="background1"/>
          <w:kern w:val="24"/>
          <w:sz w:val="44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4500D8F7" w14:textId="77777777" w:rsidR="00382D80" w:rsidRPr="003425CB" w:rsidRDefault="00382D80" w:rsidP="00382D80">
      <w:pPr>
        <w:spacing w:line="360" w:lineRule="auto"/>
        <w:ind w:right="98"/>
        <w:rPr>
          <w:rFonts w:ascii="Verdana" w:hAnsi="Verdana" w:cs="Arial"/>
        </w:rPr>
      </w:pPr>
      <w:r w:rsidRPr="003425CB">
        <w:rPr>
          <w:rFonts w:ascii="Verdana" w:hAnsi="Verdana" w:cs="Arial"/>
          <w:b/>
        </w:rPr>
        <w:t>Indhold</w:t>
      </w:r>
    </w:p>
    <w:p w14:paraId="56E7E274" w14:textId="619B5A87" w:rsidR="00382D80" w:rsidRDefault="00382D80" w:rsidP="00382D80">
      <w:pPr>
        <w:spacing w:line="360" w:lineRule="auto"/>
        <w:rPr>
          <w:rFonts w:ascii="Verdana" w:hAnsi="Verdana" w:cs="Arial"/>
        </w:rPr>
      </w:pPr>
      <w:r w:rsidRPr="003425CB">
        <w:rPr>
          <w:rFonts w:ascii="Verdana" w:hAnsi="Verdana" w:cs="Arial"/>
        </w:rPr>
        <w:t>Denne undervisningsevaluering indeholder evalueringer af følgende moduler</w:t>
      </w:r>
    </w:p>
    <w:p w14:paraId="1FECD1FA" w14:textId="77777777" w:rsidR="00157519" w:rsidRPr="003425CB" w:rsidRDefault="00157519" w:rsidP="00382D80">
      <w:pPr>
        <w:spacing w:line="360" w:lineRule="auto"/>
        <w:rPr>
          <w:rFonts w:ascii="Verdana" w:hAnsi="Verdana" w:cs="Arial"/>
        </w:rPr>
      </w:pPr>
    </w:p>
    <w:p w14:paraId="18E75EF9" w14:textId="695752AD" w:rsidR="00382D80" w:rsidRPr="003425CB" w:rsidRDefault="00382D80" w:rsidP="00382D80">
      <w:pPr>
        <w:spacing w:line="360" w:lineRule="auto"/>
        <w:rPr>
          <w:rFonts w:ascii="Verdana" w:hAnsi="Verdana" w:cs="Arial"/>
        </w:rPr>
      </w:pPr>
      <w:r w:rsidRPr="003425CB">
        <w:rPr>
          <w:rFonts w:ascii="Verdana" w:hAnsi="Verdana" w:cs="Arial"/>
        </w:rPr>
        <w:t xml:space="preserve">1. </w:t>
      </w:r>
      <w:r w:rsidR="00157519">
        <w:rPr>
          <w:rFonts w:ascii="Verdana" w:hAnsi="Verdana" w:cs="Arial"/>
        </w:rPr>
        <w:t>Grundlæggende erhvervsjura</w:t>
      </w:r>
    </w:p>
    <w:p w14:paraId="62FA2A62" w14:textId="77160DB9" w:rsidR="00686038" w:rsidRDefault="00382D80" w:rsidP="0000276D">
      <w:pPr>
        <w:spacing w:line="360" w:lineRule="auto"/>
        <w:rPr>
          <w:rFonts w:ascii="Verdana" w:hAnsi="Verdana" w:cs="Arial"/>
        </w:rPr>
      </w:pPr>
      <w:r w:rsidRPr="003425CB">
        <w:rPr>
          <w:rFonts w:ascii="Verdana" w:hAnsi="Verdana" w:cs="Arial"/>
        </w:rPr>
        <w:t xml:space="preserve">2. </w:t>
      </w:r>
      <w:r w:rsidR="00157519">
        <w:rPr>
          <w:rFonts w:ascii="Verdana" w:hAnsi="Verdana" w:cs="Arial"/>
        </w:rPr>
        <w:t>Anvendte kvantitative metoder</w:t>
      </w:r>
    </w:p>
    <w:p w14:paraId="24195C9B" w14:textId="0EC213B3" w:rsidR="00157519" w:rsidRDefault="00157519" w:rsidP="0000276D">
      <w:p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>3. Marketing</w:t>
      </w:r>
    </w:p>
    <w:p w14:paraId="467A67F5" w14:textId="03FF0E65" w:rsidR="00157519" w:rsidRDefault="00157519" w:rsidP="0000276D">
      <w:p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>4. Økonomistyring</w:t>
      </w:r>
    </w:p>
    <w:p w14:paraId="6AD7F7DB" w14:textId="7A4C6B1D" w:rsidR="00157519" w:rsidRDefault="00157519" w:rsidP="0000276D">
      <w:pPr>
        <w:spacing w:line="360" w:lineRule="auto"/>
        <w:rPr>
          <w:rFonts w:ascii="Verdana" w:hAnsi="Verdana" w:cs="Arial"/>
        </w:rPr>
      </w:pPr>
    </w:p>
    <w:p w14:paraId="60B640BA" w14:textId="77777777" w:rsidR="00157519" w:rsidRPr="00C11EF4" w:rsidRDefault="00157519" w:rsidP="0000276D">
      <w:pPr>
        <w:spacing w:line="360" w:lineRule="auto"/>
        <w:rPr>
          <w:rFonts w:ascii="Verdana" w:hAnsi="Verdana" w:cs="Arial"/>
        </w:rPr>
      </w:pPr>
    </w:p>
    <w:p w14:paraId="129912EE" w14:textId="77777777" w:rsidR="00534718" w:rsidRPr="003425CB" w:rsidRDefault="00534718" w:rsidP="006050C0">
      <w:pPr>
        <w:rPr>
          <w:rFonts w:ascii="Verdana" w:hAnsi="Verdana" w:cs="Arial"/>
        </w:rPr>
      </w:pPr>
    </w:p>
    <w:p w14:paraId="25E696BD" w14:textId="5B4021A3" w:rsidR="52F94808" w:rsidRDefault="00157519" w:rsidP="00157519">
      <w:pPr>
        <w:pStyle w:val="Overskrift2"/>
        <w:rPr>
          <w:rFonts w:ascii="Verdana" w:hAnsi="Verdana" w:cs="Arial"/>
          <w:b/>
          <w:bCs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1. Hvor stor en del af undervisningen på dette modul har du deltaget i?</w:t>
      </w:r>
    </w:p>
    <w:p w14:paraId="79A28220" w14:textId="6A670A2C" w:rsidR="00157519" w:rsidRDefault="00157519" w:rsidP="00157519">
      <w:pPr>
        <w:rPr>
          <w:rFonts w:eastAsia="Verdana"/>
        </w:rPr>
      </w:pPr>
    </w:p>
    <w:p w14:paraId="0DFE2044" w14:textId="4F1BDCF1" w:rsidR="00157519" w:rsidRP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7AF7F96A" wp14:editId="43922A6C">
            <wp:extent cx="6120130" cy="2827655"/>
            <wp:effectExtent l="0" t="0" r="13970" b="10795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0C988B14-B80B-4D1E-9613-C5127CF925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F610D67" w14:textId="4ADE0FE3" w:rsidR="52F94808" w:rsidRDefault="52F94808" w:rsidP="52F94808">
      <w:pPr>
        <w:rPr>
          <w:b/>
          <w:bCs/>
        </w:rPr>
      </w:pPr>
    </w:p>
    <w:p w14:paraId="44145C05" w14:textId="5C1AFC83" w:rsidR="00157519" w:rsidRDefault="00157519" w:rsidP="52F94808">
      <w:pPr>
        <w:rPr>
          <w:b/>
          <w:bCs/>
        </w:rPr>
      </w:pPr>
    </w:p>
    <w:p w14:paraId="12561F7C" w14:textId="0D028F1F" w:rsidR="00157519" w:rsidRDefault="00157519" w:rsidP="52F94808">
      <w:pPr>
        <w:rPr>
          <w:b/>
          <w:bCs/>
        </w:rPr>
      </w:pPr>
    </w:p>
    <w:p w14:paraId="36395F25" w14:textId="5203E1D6" w:rsidR="00157519" w:rsidRDefault="00157519" w:rsidP="52F94808">
      <w:pPr>
        <w:rPr>
          <w:b/>
          <w:bCs/>
        </w:rPr>
      </w:pPr>
    </w:p>
    <w:p w14:paraId="79FBAEF2" w14:textId="477382CF" w:rsidR="00157519" w:rsidRDefault="00157519" w:rsidP="52F94808">
      <w:pPr>
        <w:rPr>
          <w:b/>
          <w:bCs/>
        </w:rPr>
      </w:pPr>
    </w:p>
    <w:p w14:paraId="356E13A5" w14:textId="5AF46F9D" w:rsidR="00157519" w:rsidRDefault="00157519" w:rsidP="52F94808">
      <w:pPr>
        <w:rPr>
          <w:b/>
          <w:bCs/>
        </w:rPr>
      </w:pPr>
    </w:p>
    <w:p w14:paraId="6E6ACF98" w14:textId="12AAFA33" w:rsidR="00157519" w:rsidRDefault="00157519" w:rsidP="52F94808">
      <w:pPr>
        <w:rPr>
          <w:b/>
          <w:bCs/>
        </w:rPr>
      </w:pPr>
    </w:p>
    <w:p w14:paraId="444D334B" w14:textId="60B5A9FF" w:rsidR="00157519" w:rsidRDefault="00157519" w:rsidP="52F94808">
      <w:pPr>
        <w:rPr>
          <w:b/>
          <w:bCs/>
        </w:rPr>
      </w:pPr>
    </w:p>
    <w:p w14:paraId="34478F1A" w14:textId="3849AEC3" w:rsidR="00157519" w:rsidRDefault="00157519" w:rsidP="52F94808">
      <w:pPr>
        <w:rPr>
          <w:b/>
          <w:bCs/>
        </w:rPr>
      </w:pPr>
    </w:p>
    <w:p w14:paraId="7DC25244" w14:textId="22DAFC55" w:rsidR="00157519" w:rsidRDefault="00157519" w:rsidP="52F94808">
      <w:pPr>
        <w:rPr>
          <w:b/>
          <w:bCs/>
        </w:rPr>
      </w:pPr>
    </w:p>
    <w:p w14:paraId="460F05A5" w14:textId="77777777" w:rsidR="00157519" w:rsidRDefault="00157519" w:rsidP="52F94808">
      <w:pPr>
        <w:rPr>
          <w:b/>
          <w:bCs/>
        </w:rPr>
      </w:pPr>
    </w:p>
    <w:p w14:paraId="4B09BB3D" w14:textId="552CB67B" w:rsidR="52F94808" w:rsidRDefault="52F94808" w:rsidP="52F94808">
      <w:pPr>
        <w:rPr>
          <w:b/>
          <w:bCs/>
        </w:rPr>
      </w:pPr>
    </w:p>
    <w:p w14:paraId="77572A85" w14:textId="0478811F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lastRenderedPageBreak/>
        <w:t>2. Hvor meget af pensum har du læst?</w:t>
      </w:r>
    </w:p>
    <w:p w14:paraId="1DFE35AA" w14:textId="3C5D8576" w:rsidR="00157519" w:rsidRDefault="00157519" w:rsidP="00157519">
      <w:pPr>
        <w:rPr>
          <w:rFonts w:eastAsia="Verdana"/>
        </w:rPr>
      </w:pPr>
    </w:p>
    <w:p w14:paraId="6AD5DD60" w14:textId="495870B2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6BA9542C" wp14:editId="007C7439">
            <wp:extent cx="6120130" cy="2825115"/>
            <wp:effectExtent l="0" t="0" r="13970" b="13335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2F7A34DB-6E10-4CE6-8B85-25AAD08A4D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0E829C3" w14:textId="77777777" w:rsidR="00157519" w:rsidRPr="00157519" w:rsidRDefault="00157519" w:rsidP="00157519">
      <w:pPr>
        <w:rPr>
          <w:rFonts w:eastAsia="Verdana"/>
        </w:rPr>
      </w:pPr>
    </w:p>
    <w:p w14:paraId="05E95C12" w14:textId="1BECD488" w:rsidR="52F94808" w:rsidRDefault="52F94808" w:rsidP="52F94808">
      <w:pPr>
        <w:rPr>
          <w:b/>
          <w:bCs/>
        </w:rPr>
      </w:pPr>
    </w:p>
    <w:p w14:paraId="29A563A7" w14:textId="6DA7B048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3. Ift. mine egne forudsætninger oplevede jeg sværhedsgraden af pensum som:</w:t>
      </w:r>
    </w:p>
    <w:p w14:paraId="5522B869" w14:textId="30097088" w:rsidR="00157519" w:rsidRDefault="00157519" w:rsidP="00157519">
      <w:pPr>
        <w:rPr>
          <w:rFonts w:eastAsia="Verdana"/>
        </w:rPr>
      </w:pPr>
    </w:p>
    <w:p w14:paraId="752EE9D2" w14:textId="1C5EB128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673C93FA" wp14:editId="7CDD8F19">
            <wp:extent cx="6120130" cy="2827655"/>
            <wp:effectExtent l="0" t="0" r="13970" b="10795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E86D3D87-5BCB-4D64-B36B-A00C5E52CB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BEF9E9" w14:textId="66F2CBE4" w:rsidR="00157519" w:rsidRDefault="00157519" w:rsidP="00157519">
      <w:pPr>
        <w:rPr>
          <w:rFonts w:eastAsia="Verdana"/>
        </w:rPr>
      </w:pPr>
    </w:p>
    <w:p w14:paraId="0B84C685" w14:textId="7FC083E0" w:rsidR="00157519" w:rsidRDefault="00157519" w:rsidP="00157519">
      <w:pPr>
        <w:rPr>
          <w:rFonts w:eastAsia="Verdana"/>
        </w:rPr>
      </w:pPr>
    </w:p>
    <w:p w14:paraId="179024FC" w14:textId="0FE78DB9" w:rsidR="00157519" w:rsidRDefault="00157519" w:rsidP="00157519">
      <w:pPr>
        <w:rPr>
          <w:rFonts w:eastAsia="Verdana"/>
        </w:rPr>
      </w:pPr>
    </w:p>
    <w:p w14:paraId="4134B232" w14:textId="1DA506A7" w:rsidR="00157519" w:rsidRDefault="00157519" w:rsidP="00157519">
      <w:pPr>
        <w:rPr>
          <w:rFonts w:eastAsia="Verdana"/>
        </w:rPr>
      </w:pPr>
    </w:p>
    <w:p w14:paraId="5EFCEA04" w14:textId="77777777" w:rsidR="00157519" w:rsidRPr="00157519" w:rsidRDefault="00157519" w:rsidP="00157519">
      <w:pPr>
        <w:rPr>
          <w:rFonts w:eastAsia="Verdana"/>
        </w:rPr>
      </w:pPr>
    </w:p>
    <w:p w14:paraId="790DE7A4" w14:textId="5BD954B9" w:rsidR="52F94808" w:rsidRDefault="52F94808" w:rsidP="52F94808">
      <w:pPr>
        <w:rPr>
          <w:b/>
          <w:bCs/>
        </w:rPr>
      </w:pPr>
    </w:p>
    <w:p w14:paraId="51A51B53" w14:textId="27AA81E2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4. Ift. mine egne forudsætninger oplevede jeg omfanget af pensum som:</w:t>
      </w:r>
    </w:p>
    <w:p w14:paraId="53457A31" w14:textId="2B6D8165" w:rsidR="00157519" w:rsidRDefault="00157519" w:rsidP="00157519">
      <w:pPr>
        <w:rPr>
          <w:rFonts w:eastAsia="Verdana"/>
        </w:rPr>
      </w:pPr>
    </w:p>
    <w:p w14:paraId="2309C022" w14:textId="19F66419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27E8BDBC" wp14:editId="5EFD4210">
            <wp:extent cx="6120130" cy="2816225"/>
            <wp:effectExtent l="0" t="0" r="13970" b="3175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107F6167-ECF3-4DEF-8A69-E26941636E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C6AD8C5" w14:textId="77777777" w:rsidR="00157519" w:rsidRPr="00157519" w:rsidRDefault="00157519" w:rsidP="00157519">
      <w:pPr>
        <w:rPr>
          <w:rFonts w:eastAsia="Verdana"/>
        </w:rPr>
      </w:pPr>
    </w:p>
    <w:p w14:paraId="1D7C1DAA" w14:textId="47FB1D24" w:rsidR="52F94808" w:rsidRDefault="52F94808" w:rsidP="52F94808">
      <w:pPr>
        <w:rPr>
          <w:b/>
          <w:bCs/>
        </w:rPr>
      </w:pPr>
    </w:p>
    <w:p w14:paraId="3DE5D9FE" w14:textId="4FB1084C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5. Hvor tilfreds er du med den logiske rækkefølge af emner præsenteret på modulet?</w:t>
      </w:r>
    </w:p>
    <w:p w14:paraId="55983BED" w14:textId="4C3FD7A7" w:rsidR="00157519" w:rsidRDefault="00157519" w:rsidP="00157519">
      <w:pPr>
        <w:rPr>
          <w:rFonts w:eastAsia="Verdana"/>
        </w:rPr>
      </w:pPr>
    </w:p>
    <w:p w14:paraId="4840F25E" w14:textId="6CA8BF67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7F675AE0" wp14:editId="34A41E18">
            <wp:extent cx="6120130" cy="2816225"/>
            <wp:effectExtent l="0" t="0" r="13970" b="3175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25C6450C-2056-40C0-8A15-0804D98A72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C3BE9E" w14:textId="4B909BFC" w:rsidR="00157519" w:rsidRDefault="00157519" w:rsidP="00157519">
      <w:pPr>
        <w:rPr>
          <w:rFonts w:eastAsia="Verdana"/>
        </w:rPr>
      </w:pPr>
    </w:p>
    <w:p w14:paraId="05BCEE30" w14:textId="3C0A6089" w:rsidR="00157519" w:rsidRDefault="00157519" w:rsidP="00157519">
      <w:pPr>
        <w:rPr>
          <w:rFonts w:eastAsia="Verdana"/>
        </w:rPr>
      </w:pPr>
    </w:p>
    <w:p w14:paraId="75262AFA" w14:textId="544BB666" w:rsidR="00157519" w:rsidRDefault="00157519" w:rsidP="00157519">
      <w:pPr>
        <w:rPr>
          <w:rFonts w:eastAsia="Verdana"/>
        </w:rPr>
      </w:pPr>
    </w:p>
    <w:p w14:paraId="77A15160" w14:textId="77777777" w:rsidR="00157519" w:rsidRPr="00157519" w:rsidRDefault="00157519" w:rsidP="00157519">
      <w:pPr>
        <w:rPr>
          <w:rFonts w:eastAsia="Verdana"/>
        </w:rPr>
      </w:pPr>
    </w:p>
    <w:p w14:paraId="2B129A3F" w14:textId="1D68EA3D" w:rsidR="52F94808" w:rsidRDefault="52F94808" w:rsidP="52F94808">
      <w:pPr>
        <w:rPr>
          <w:b/>
          <w:bCs/>
        </w:rPr>
      </w:pPr>
    </w:p>
    <w:p w14:paraId="0835D9C3" w14:textId="02BBC66A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 xml:space="preserve">7. Hvordan vurderer du underviserens/undervisernes formidling og kommunikation? </w:t>
      </w:r>
    </w:p>
    <w:p w14:paraId="78B791C4" w14:textId="3560146D" w:rsidR="00157519" w:rsidRDefault="00157519" w:rsidP="00157519">
      <w:pPr>
        <w:rPr>
          <w:rFonts w:eastAsia="Verdana"/>
        </w:rPr>
      </w:pPr>
    </w:p>
    <w:p w14:paraId="41FC6CB1" w14:textId="37C1DD4E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2A9325E0" wp14:editId="4B8180C2">
            <wp:extent cx="6120130" cy="2740025"/>
            <wp:effectExtent l="0" t="0" r="13970" b="3175"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5D61DC9E-2C1F-449C-9B34-AB52B3A0FA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353C40B" w14:textId="77777777" w:rsidR="00157519" w:rsidRPr="00157519" w:rsidRDefault="00157519" w:rsidP="00157519">
      <w:pPr>
        <w:rPr>
          <w:rFonts w:eastAsia="Verdana"/>
        </w:rPr>
      </w:pPr>
    </w:p>
    <w:p w14:paraId="3A7FA528" w14:textId="54257870" w:rsidR="52F94808" w:rsidRDefault="52F94808" w:rsidP="52F94808">
      <w:pPr>
        <w:rPr>
          <w:b/>
          <w:bCs/>
        </w:rPr>
      </w:pPr>
    </w:p>
    <w:p w14:paraId="2E585AAF" w14:textId="2AF0E0E7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8. Har du modtaget digital undervisning på modulet?</w:t>
      </w:r>
    </w:p>
    <w:p w14:paraId="75F0B690" w14:textId="2E989871" w:rsidR="00157519" w:rsidRDefault="00157519" w:rsidP="00157519">
      <w:pPr>
        <w:rPr>
          <w:rFonts w:eastAsia="Verdana"/>
        </w:rPr>
      </w:pPr>
    </w:p>
    <w:p w14:paraId="2F1CF0B5" w14:textId="24077316" w:rsidR="00157519" w:rsidRDefault="00157519" w:rsidP="00157519">
      <w:pPr>
        <w:rPr>
          <w:rFonts w:eastAsia="Verdana"/>
        </w:rPr>
      </w:pPr>
      <w:r>
        <w:rPr>
          <w:noProof/>
        </w:rPr>
        <w:drawing>
          <wp:inline distT="0" distB="0" distL="0" distR="0" wp14:anchorId="414403C6" wp14:editId="02FFA449">
            <wp:extent cx="6120130" cy="2810510"/>
            <wp:effectExtent l="0" t="0" r="13970" b="8890"/>
            <wp:docPr id="8" name="Diagram 8">
              <a:extLst xmlns:a="http://schemas.openxmlformats.org/drawingml/2006/main">
                <a:ext uri="{FF2B5EF4-FFF2-40B4-BE49-F238E27FC236}">
                  <a16:creationId xmlns:a16="http://schemas.microsoft.com/office/drawing/2014/main" id="{196C7C0A-5FA0-4B8A-A13A-D12A5EF40F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D6DCF2" w14:textId="5503015D" w:rsidR="00157519" w:rsidRDefault="00157519" w:rsidP="00157519">
      <w:pPr>
        <w:rPr>
          <w:rFonts w:eastAsia="Verdana"/>
        </w:rPr>
      </w:pPr>
    </w:p>
    <w:p w14:paraId="6F583A07" w14:textId="26B7184E" w:rsidR="00157519" w:rsidRDefault="00157519" w:rsidP="00157519">
      <w:pPr>
        <w:rPr>
          <w:rFonts w:eastAsia="Verdana"/>
        </w:rPr>
      </w:pPr>
    </w:p>
    <w:p w14:paraId="592C2241" w14:textId="0D2B011E" w:rsidR="00157519" w:rsidRDefault="00157519" w:rsidP="00157519">
      <w:pPr>
        <w:rPr>
          <w:rFonts w:eastAsia="Verdana"/>
        </w:rPr>
      </w:pPr>
    </w:p>
    <w:p w14:paraId="45D685C9" w14:textId="51D7381A" w:rsidR="00157519" w:rsidRDefault="00157519" w:rsidP="00157519">
      <w:pPr>
        <w:rPr>
          <w:rFonts w:eastAsia="Verdana"/>
        </w:rPr>
      </w:pPr>
    </w:p>
    <w:p w14:paraId="48900D3E" w14:textId="5958EE85" w:rsidR="00157519" w:rsidRDefault="00157519" w:rsidP="00157519">
      <w:pPr>
        <w:rPr>
          <w:rFonts w:eastAsia="Verdana"/>
        </w:rPr>
      </w:pPr>
    </w:p>
    <w:p w14:paraId="43C34CD7" w14:textId="65A9BA1E" w:rsidR="00157519" w:rsidRDefault="00157519" w:rsidP="00157519">
      <w:pPr>
        <w:rPr>
          <w:rFonts w:eastAsia="Verdana"/>
        </w:rPr>
      </w:pPr>
    </w:p>
    <w:p w14:paraId="3B55EC76" w14:textId="77777777" w:rsidR="00FB1AC6" w:rsidRPr="00157519" w:rsidRDefault="00FB1AC6" w:rsidP="00157519">
      <w:pPr>
        <w:rPr>
          <w:rFonts w:eastAsia="Verdana"/>
        </w:rPr>
      </w:pPr>
    </w:p>
    <w:p w14:paraId="48A95F16" w14:textId="26122FE1" w:rsidR="6FA1752F" w:rsidRDefault="6FA1752F" w:rsidP="52F94808">
      <w:pPr>
        <w:rPr>
          <w:rFonts w:ascii="Verdana" w:eastAsia="Verdana" w:hAnsi="Verdana" w:cs="Verdana"/>
          <w:b/>
          <w:bCs/>
          <w:sz w:val="18"/>
          <w:szCs w:val="18"/>
        </w:rPr>
      </w:pPr>
      <w:r w:rsidRPr="52F94808"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</w:p>
    <w:p w14:paraId="7F374538" w14:textId="44282FCE" w:rsidR="00FB1AC6" w:rsidRDefault="00FB1AC6" w:rsidP="00FB1AC6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8</w:t>
      </w:r>
      <w:r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a</w:t>
      </w: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Hvor tilfreds er du med den digitale undervisning</w:t>
      </w: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?</w:t>
      </w:r>
    </w:p>
    <w:p w14:paraId="54BEB9C4" w14:textId="33E97C6E" w:rsidR="00FB1AC6" w:rsidRDefault="00FB1AC6" w:rsidP="00FB1AC6">
      <w:pPr>
        <w:rPr>
          <w:rFonts w:eastAsia="Verdana"/>
        </w:rPr>
      </w:pPr>
    </w:p>
    <w:p w14:paraId="1F5754D7" w14:textId="54E09F87" w:rsidR="00FB1AC6" w:rsidRPr="00FB1AC6" w:rsidRDefault="00FB1AC6" w:rsidP="00FB1AC6">
      <w:pPr>
        <w:rPr>
          <w:rFonts w:eastAsia="Verdana"/>
        </w:rPr>
      </w:pPr>
      <w:r>
        <w:rPr>
          <w:noProof/>
        </w:rPr>
        <w:drawing>
          <wp:inline distT="0" distB="0" distL="0" distR="0" wp14:anchorId="4854D8DB" wp14:editId="32941FBB">
            <wp:extent cx="6120130" cy="2816225"/>
            <wp:effectExtent l="0" t="0" r="13970" b="3175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4DD5D5AE-EF2B-4E71-BB2B-43FE6AA90B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F31F03" w14:textId="77777777" w:rsidR="00FB1AC6" w:rsidRDefault="00FB1AC6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</w:p>
    <w:p w14:paraId="394CC109" w14:textId="77777777" w:rsidR="00FB1AC6" w:rsidRDefault="00FB1AC6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</w:p>
    <w:p w14:paraId="3327215A" w14:textId="77777777" w:rsidR="00FB1AC6" w:rsidRDefault="00FB1AC6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</w:p>
    <w:p w14:paraId="70F5F2EC" w14:textId="50965AD3" w:rsidR="6FA1752F" w:rsidRDefault="6FA1752F" w:rsidP="52F94808">
      <w:pPr>
        <w:pStyle w:val="Overskrift2"/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</w:pPr>
      <w:r w:rsidRPr="52F94808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9. Hvor stort har dit overordnede udbytte været af dette modul?</w:t>
      </w:r>
    </w:p>
    <w:p w14:paraId="57D67A3B" w14:textId="5A760D6D" w:rsidR="52F94808" w:rsidRDefault="52F94808"/>
    <w:p w14:paraId="36AE0367" w14:textId="4186F893" w:rsidR="52F94808" w:rsidRDefault="00FB1AC6" w:rsidP="52F94808">
      <w:pPr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71FAE5D5" wp14:editId="1DB02EAB">
            <wp:extent cx="6120130" cy="2810510"/>
            <wp:effectExtent l="0" t="0" r="13970" b="8890"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6218D851-3A14-43DC-8ED6-25AECD804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52F94808"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7C326" w14:textId="77777777" w:rsidR="009701A2" w:rsidRDefault="009701A2">
      <w:r>
        <w:separator/>
      </w:r>
    </w:p>
  </w:endnote>
  <w:endnote w:type="continuationSeparator" w:id="0">
    <w:p w14:paraId="5AD01415" w14:textId="77777777" w:rsidR="009701A2" w:rsidRDefault="0097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E6AB" w14:textId="77777777" w:rsidR="005E200B" w:rsidRDefault="005E200B" w:rsidP="00982903">
    <w:pPr>
      <w:pStyle w:val="Sidefod"/>
      <w:jc w:val="right"/>
      <w:rPr>
        <w:rFonts w:ascii="Bodoni MT" w:hAnsi="Bodoni MT"/>
        <w:color w:val="000000"/>
        <w:sz w:val="20"/>
        <w:szCs w:val="20"/>
      </w:rPr>
    </w:pPr>
  </w:p>
  <w:p w14:paraId="63540928" w14:textId="77777777" w:rsidR="005E200B" w:rsidRPr="000D1F1A" w:rsidRDefault="005E200B" w:rsidP="00982903">
    <w:pPr>
      <w:pStyle w:val="Sidefod"/>
      <w:jc w:val="right"/>
      <w:rPr>
        <w:color w:val="000000"/>
        <w:sz w:val="20"/>
        <w:szCs w:val="20"/>
      </w:rPr>
    </w:pPr>
  </w:p>
  <w:p w14:paraId="29F037F9" w14:textId="77777777" w:rsidR="005E200B" w:rsidRPr="000D1F1A" w:rsidRDefault="005E200B" w:rsidP="00982903">
    <w:pPr>
      <w:pStyle w:val="Sidefod"/>
      <w:jc w:val="right"/>
      <w:rPr>
        <w:color w:val="000000"/>
        <w:sz w:val="20"/>
        <w:szCs w:val="20"/>
      </w:rPr>
    </w:pPr>
    <w:r w:rsidRPr="000D1F1A">
      <w:rPr>
        <w:color w:val="000000"/>
        <w:sz w:val="20"/>
        <w:szCs w:val="20"/>
      </w:rPr>
      <w:t xml:space="preserve">Side </w:t>
    </w:r>
    <w:r w:rsidRPr="000D1F1A">
      <w:rPr>
        <w:color w:val="000000"/>
        <w:sz w:val="20"/>
        <w:szCs w:val="20"/>
      </w:rPr>
      <w:fldChar w:fldCharType="begin"/>
    </w:r>
    <w:r w:rsidRPr="000D1F1A">
      <w:rPr>
        <w:color w:val="000000"/>
        <w:sz w:val="20"/>
        <w:szCs w:val="20"/>
      </w:rPr>
      <w:instrText xml:space="preserve"> PAGE </w:instrText>
    </w:r>
    <w:r w:rsidRPr="000D1F1A">
      <w:rPr>
        <w:color w:val="000000"/>
        <w:sz w:val="20"/>
        <w:szCs w:val="20"/>
      </w:rPr>
      <w:fldChar w:fldCharType="separate"/>
    </w:r>
    <w:r w:rsidR="00777B90">
      <w:rPr>
        <w:noProof/>
        <w:color w:val="000000"/>
        <w:sz w:val="20"/>
        <w:szCs w:val="20"/>
      </w:rPr>
      <w:t>2</w:t>
    </w:r>
    <w:r w:rsidRPr="000D1F1A">
      <w:rPr>
        <w:color w:val="000000"/>
        <w:sz w:val="20"/>
        <w:szCs w:val="20"/>
      </w:rPr>
      <w:fldChar w:fldCharType="end"/>
    </w:r>
    <w:r w:rsidRPr="000D1F1A">
      <w:rPr>
        <w:color w:val="000000"/>
        <w:sz w:val="20"/>
        <w:szCs w:val="20"/>
      </w:rPr>
      <w:t xml:space="preserve"> af </w:t>
    </w:r>
    <w:r w:rsidRPr="000D1F1A">
      <w:rPr>
        <w:color w:val="000000"/>
        <w:sz w:val="20"/>
        <w:szCs w:val="20"/>
      </w:rPr>
      <w:fldChar w:fldCharType="begin"/>
    </w:r>
    <w:r w:rsidRPr="000D1F1A">
      <w:rPr>
        <w:color w:val="000000"/>
        <w:sz w:val="20"/>
        <w:szCs w:val="20"/>
      </w:rPr>
      <w:instrText xml:space="preserve"> NUMPAGES </w:instrText>
    </w:r>
    <w:r w:rsidRPr="000D1F1A">
      <w:rPr>
        <w:color w:val="000000"/>
        <w:sz w:val="20"/>
        <w:szCs w:val="20"/>
      </w:rPr>
      <w:fldChar w:fldCharType="separate"/>
    </w:r>
    <w:r w:rsidR="00777B90">
      <w:rPr>
        <w:noProof/>
        <w:color w:val="000000"/>
        <w:sz w:val="20"/>
        <w:szCs w:val="20"/>
      </w:rPr>
      <w:t>2</w:t>
    </w:r>
    <w:r w:rsidRPr="000D1F1A">
      <w:rPr>
        <w:color w:val="000000"/>
        <w:sz w:val="20"/>
        <w:szCs w:val="20"/>
      </w:rPr>
      <w:fldChar w:fldCharType="end"/>
    </w:r>
  </w:p>
  <w:p w14:paraId="7FA00945" w14:textId="77777777" w:rsidR="005E200B" w:rsidRDefault="005E20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95C41" w14:textId="77777777" w:rsidR="009701A2" w:rsidRDefault="009701A2">
      <w:r>
        <w:separator/>
      </w:r>
    </w:p>
  </w:footnote>
  <w:footnote w:type="continuationSeparator" w:id="0">
    <w:p w14:paraId="7A807990" w14:textId="77777777" w:rsidR="009701A2" w:rsidRDefault="00970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790F"/>
    <w:multiLevelType w:val="hybridMultilevel"/>
    <w:tmpl w:val="1E52B0D8"/>
    <w:lvl w:ilvl="0" w:tplc="8E8E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11F1"/>
    <w:multiLevelType w:val="hybridMultilevel"/>
    <w:tmpl w:val="0FCEA36A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5A3E"/>
    <w:multiLevelType w:val="hybridMultilevel"/>
    <w:tmpl w:val="9C1EAA82"/>
    <w:lvl w:ilvl="0" w:tplc="10FE2B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92B2D"/>
    <w:multiLevelType w:val="hybridMultilevel"/>
    <w:tmpl w:val="0D082FD0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306CB"/>
    <w:multiLevelType w:val="hybridMultilevel"/>
    <w:tmpl w:val="745C921A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62D19"/>
    <w:multiLevelType w:val="hybridMultilevel"/>
    <w:tmpl w:val="959C2DF8"/>
    <w:lvl w:ilvl="0" w:tplc="04090001">
      <w:start w:val="1"/>
      <w:numFmt w:val="bullet"/>
      <w:lvlText w:val="·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EF1E14B8">
      <w:numFmt w:val="decimal"/>
      <w:lvlText w:val=""/>
      <w:lvlJc w:val="left"/>
    </w:lvl>
    <w:lvl w:ilvl="2" w:tplc="26E21438">
      <w:numFmt w:val="decimal"/>
      <w:lvlText w:val=""/>
      <w:lvlJc w:val="left"/>
    </w:lvl>
    <w:lvl w:ilvl="3" w:tplc="260AAE54">
      <w:numFmt w:val="decimal"/>
      <w:lvlText w:val=""/>
      <w:lvlJc w:val="left"/>
    </w:lvl>
    <w:lvl w:ilvl="4" w:tplc="5994EB1E">
      <w:numFmt w:val="decimal"/>
      <w:lvlText w:val=""/>
      <w:lvlJc w:val="left"/>
    </w:lvl>
    <w:lvl w:ilvl="5" w:tplc="94C4A532">
      <w:numFmt w:val="decimal"/>
      <w:lvlText w:val=""/>
      <w:lvlJc w:val="left"/>
    </w:lvl>
    <w:lvl w:ilvl="6" w:tplc="F5E6F9DE">
      <w:numFmt w:val="decimal"/>
      <w:lvlText w:val=""/>
      <w:lvlJc w:val="left"/>
    </w:lvl>
    <w:lvl w:ilvl="7" w:tplc="402A0632">
      <w:numFmt w:val="decimal"/>
      <w:lvlText w:val=""/>
      <w:lvlJc w:val="left"/>
    </w:lvl>
    <w:lvl w:ilvl="8" w:tplc="ED5EF492">
      <w:numFmt w:val="decimal"/>
      <w:lvlText w:val=""/>
      <w:lvlJc w:val="left"/>
    </w:lvl>
  </w:abstractNum>
  <w:abstractNum w:abstractNumId="6" w15:restartNumberingAfterBreak="0">
    <w:nsid w:val="253C3A12"/>
    <w:multiLevelType w:val="hybridMultilevel"/>
    <w:tmpl w:val="CECC1E2E"/>
    <w:lvl w:ilvl="0" w:tplc="6456902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4BBD"/>
    <w:multiLevelType w:val="hybridMultilevel"/>
    <w:tmpl w:val="24006976"/>
    <w:lvl w:ilvl="0" w:tplc="794CDA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23F43"/>
    <w:multiLevelType w:val="hybridMultilevel"/>
    <w:tmpl w:val="69B6038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77FE4"/>
    <w:multiLevelType w:val="hybridMultilevel"/>
    <w:tmpl w:val="3348B6B0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07664"/>
    <w:multiLevelType w:val="hybridMultilevel"/>
    <w:tmpl w:val="368E4CCE"/>
    <w:lvl w:ilvl="0" w:tplc="01A6A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C800D3"/>
    <w:multiLevelType w:val="hybridMultilevel"/>
    <w:tmpl w:val="8124D57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75E69"/>
    <w:multiLevelType w:val="multilevel"/>
    <w:tmpl w:val="9C1EAA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8101C"/>
    <w:multiLevelType w:val="hybridMultilevel"/>
    <w:tmpl w:val="7F14999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E3EFF"/>
    <w:multiLevelType w:val="hybridMultilevel"/>
    <w:tmpl w:val="29867314"/>
    <w:lvl w:ilvl="0" w:tplc="65E2F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10FA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4"/>
        <w:szCs w:val="24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7B2239"/>
    <w:multiLevelType w:val="hybridMultilevel"/>
    <w:tmpl w:val="5144260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31561"/>
    <w:multiLevelType w:val="hybridMultilevel"/>
    <w:tmpl w:val="894A4500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438DB"/>
    <w:multiLevelType w:val="multilevel"/>
    <w:tmpl w:val="69B6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7"/>
  </w:num>
  <w:num w:numId="5">
    <w:abstractNumId w:val="4"/>
  </w:num>
  <w:num w:numId="6">
    <w:abstractNumId w:val="1"/>
  </w:num>
  <w:num w:numId="7">
    <w:abstractNumId w:val="16"/>
  </w:num>
  <w:num w:numId="8">
    <w:abstractNumId w:val="9"/>
  </w:num>
  <w:num w:numId="9">
    <w:abstractNumId w:val="2"/>
  </w:num>
  <w:num w:numId="10">
    <w:abstractNumId w:val="12"/>
  </w:num>
  <w:num w:numId="11">
    <w:abstractNumId w:val="3"/>
  </w:num>
  <w:num w:numId="12">
    <w:abstractNumId w:val="11"/>
  </w:num>
  <w:num w:numId="13">
    <w:abstractNumId w:val="8"/>
  </w:num>
  <w:num w:numId="14">
    <w:abstractNumId w:val="17"/>
  </w:num>
  <w:num w:numId="15">
    <w:abstractNumId w:val="13"/>
  </w:num>
  <w:num w:numId="16">
    <w:abstractNumId w:val="14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BC7"/>
    <w:rsid w:val="0000276D"/>
    <w:rsid w:val="000040E0"/>
    <w:rsid w:val="0002546F"/>
    <w:rsid w:val="000348E3"/>
    <w:rsid w:val="00037E14"/>
    <w:rsid w:val="00074E4F"/>
    <w:rsid w:val="00080B43"/>
    <w:rsid w:val="00081E98"/>
    <w:rsid w:val="00082068"/>
    <w:rsid w:val="000837AA"/>
    <w:rsid w:val="000852AC"/>
    <w:rsid w:val="0008687C"/>
    <w:rsid w:val="00095015"/>
    <w:rsid w:val="00095504"/>
    <w:rsid w:val="00096C1D"/>
    <w:rsid w:val="000A0267"/>
    <w:rsid w:val="000A057D"/>
    <w:rsid w:val="000B24C6"/>
    <w:rsid w:val="000B279D"/>
    <w:rsid w:val="000B49EC"/>
    <w:rsid w:val="000D1F1A"/>
    <w:rsid w:val="000E0DA8"/>
    <w:rsid w:val="000E2DF8"/>
    <w:rsid w:val="000E5A4D"/>
    <w:rsid w:val="00105852"/>
    <w:rsid w:val="00106B97"/>
    <w:rsid w:val="001124CB"/>
    <w:rsid w:val="001168D9"/>
    <w:rsid w:val="00117C56"/>
    <w:rsid w:val="001245D7"/>
    <w:rsid w:val="001246FF"/>
    <w:rsid w:val="00127A59"/>
    <w:rsid w:val="00130669"/>
    <w:rsid w:val="00132117"/>
    <w:rsid w:val="00132234"/>
    <w:rsid w:val="001403B0"/>
    <w:rsid w:val="00143D1D"/>
    <w:rsid w:val="00146EC0"/>
    <w:rsid w:val="00157519"/>
    <w:rsid w:val="00171A62"/>
    <w:rsid w:val="001804A4"/>
    <w:rsid w:val="001869E0"/>
    <w:rsid w:val="00186B1E"/>
    <w:rsid w:val="001912B8"/>
    <w:rsid w:val="0019227C"/>
    <w:rsid w:val="001B0E91"/>
    <w:rsid w:val="001C21BD"/>
    <w:rsid w:val="001C2DF7"/>
    <w:rsid w:val="001D1C29"/>
    <w:rsid w:val="001E3BC7"/>
    <w:rsid w:val="001E5477"/>
    <w:rsid w:val="001E5C2F"/>
    <w:rsid w:val="001F2D00"/>
    <w:rsid w:val="00207F58"/>
    <w:rsid w:val="00210D2E"/>
    <w:rsid w:val="00227BBC"/>
    <w:rsid w:val="00233FF4"/>
    <w:rsid w:val="00235785"/>
    <w:rsid w:val="00245977"/>
    <w:rsid w:val="00275D87"/>
    <w:rsid w:val="00285671"/>
    <w:rsid w:val="00285D8D"/>
    <w:rsid w:val="002A0937"/>
    <w:rsid w:val="002A4BA7"/>
    <w:rsid w:val="002A4DC7"/>
    <w:rsid w:val="002A6E69"/>
    <w:rsid w:val="002C678A"/>
    <w:rsid w:val="002D28CF"/>
    <w:rsid w:val="002F139A"/>
    <w:rsid w:val="002F4CD6"/>
    <w:rsid w:val="002F5159"/>
    <w:rsid w:val="00315676"/>
    <w:rsid w:val="003176A4"/>
    <w:rsid w:val="00331995"/>
    <w:rsid w:val="003425CB"/>
    <w:rsid w:val="003475C4"/>
    <w:rsid w:val="00351ABB"/>
    <w:rsid w:val="0035275F"/>
    <w:rsid w:val="00361701"/>
    <w:rsid w:val="0036290B"/>
    <w:rsid w:val="00382D80"/>
    <w:rsid w:val="003875DC"/>
    <w:rsid w:val="00393FD3"/>
    <w:rsid w:val="003A6936"/>
    <w:rsid w:val="003C160F"/>
    <w:rsid w:val="003D5FD9"/>
    <w:rsid w:val="003F11FA"/>
    <w:rsid w:val="0040756C"/>
    <w:rsid w:val="00420111"/>
    <w:rsid w:val="0042469E"/>
    <w:rsid w:val="00427293"/>
    <w:rsid w:val="004274FA"/>
    <w:rsid w:val="00446399"/>
    <w:rsid w:val="0045282F"/>
    <w:rsid w:val="00453E9F"/>
    <w:rsid w:val="0046287A"/>
    <w:rsid w:val="00471341"/>
    <w:rsid w:val="00471C74"/>
    <w:rsid w:val="0048530F"/>
    <w:rsid w:val="00490095"/>
    <w:rsid w:val="00490384"/>
    <w:rsid w:val="00491342"/>
    <w:rsid w:val="00497BBF"/>
    <w:rsid w:val="004A3D7E"/>
    <w:rsid w:val="004A458E"/>
    <w:rsid w:val="004B0087"/>
    <w:rsid w:val="004E4673"/>
    <w:rsid w:val="004F6E04"/>
    <w:rsid w:val="0050568E"/>
    <w:rsid w:val="0050758F"/>
    <w:rsid w:val="00521369"/>
    <w:rsid w:val="0052156E"/>
    <w:rsid w:val="00524FFF"/>
    <w:rsid w:val="00534718"/>
    <w:rsid w:val="00544900"/>
    <w:rsid w:val="00593725"/>
    <w:rsid w:val="005A230C"/>
    <w:rsid w:val="005C156B"/>
    <w:rsid w:val="005C7225"/>
    <w:rsid w:val="005E188A"/>
    <w:rsid w:val="005E200B"/>
    <w:rsid w:val="005E20D6"/>
    <w:rsid w:val="005F0516"/>
    <w:rsid w:val="005F0919"/>
    <w:rsid w:val="005F5DF9"/>
    <w:rsid w:val="006050C0"/>
    <w:rsid w:val="00625C5A"/>
    <w:rsid w:val="0063305C"/>
    <w:rsid w:val="006427D8"/>
    <w:rsid w:val="0065445A"/>
    <w:rsid w:val="00654AEC"/>
    <w:rsid w:val="00666DD0"/>
    <w:rsid w:val="0067372F"/>
    <w:rsid w:val="006767D7"/>
    <w:rsid w:val="00681A37"/>
    <w:rsid w:val="006834AF"/>
    <w:rsid w:val="00686038"/>
    <w:rsid w:val="00693B4D"/>
    <w:rsid w:val="006A45B2"/>
    <w:rsid w:val="006A572C"/>
    <w:rsid w:val="006B1184"/>
    <w:rsid w:val="006B4008"/>
    <w:rsid w:val="006C0ABD"/>
    <w:rsid w:val="006C1AC6"/>
    <w:rsid w:val="006D4567"/>
    <w:rsid w:val="006E5386"/>
    <w:rsid w:val="0070259F"/>
    <w:rsid w:val="00702E1E"/>
    <w:rsid w:val="007038B6"/>
    <w:rsid w:val="0071054C"/>
    <w:rsid w:val="00711041"/>
    <w:rsid w:val="00721749"/>
    <w:rsid w:val="007237C0"/>
    <w:rsid w:val="0073138E"/>
    <w:rsid w:val="0073493F"/>
    <w:rsid w:val="00747D9A"/>
    <w:rsid w:val="00761DD0"/>
    <w:rsid w:val="00762C85"/>
    <w:rsid w:val="00763EF2"/>
    <w:rsid w:val="00776B72"/>
    <w:rsid w:val="00776BFB"/>
    <w:rsid w:val="00777B90"/>
    <w:rsid w:val="00782981"/>
    <w:rsid w:val="00783507"/>
    <w:rsid w:val="007847D2"/>
    <w:rsid w:val="007962DC"/>
    <w:rsid w:val="007F5311"/>
    <w:rsid w:val="00801385"/>
    <w:rsid w:val="00805104"/>
    <w:rsid w:val="008061E1"/>
    <w:rsid w:val="00815775"/>
    <w:rsid w:val="008201E7"/>
    <w:rsid w:val="008213AB"/>
    <w:rsid w:val="00823771"/>
    <w:rsid w:val="00833234"/>
    <w:rsid w:val="00843873"/>
    <w:rsid w:val="00850A5C"/>
    <w:rsid w:val="00872F64"/>
    <w:rsid w:val="00873336"/>
    <w:rsid w:val="00887077"/>
    <w:rsid w:val="00887B0B"/>
    <w:rsid w:val="0089035A"/>
    <w:rsid w:val="0089254D"/>
    <w:rsid w:val="008934FD"/>
    <w:rsid w:val="008A382E"/>
    <w:rsid w:val="008A7F88"/>
    <w:rsid w:val="008B12BD"/>
    <w:rsid w:val="008E4151"/>
    <w:rsid w:val="008F3759"/>
    <w:rsid w:val="008F66D1"/>
    <w:rsid w:val="009233A5"/>
    <w:rsid w:val="009238B7"/>
    <w:rsid w:val="0093582D"/>
    <w:rsid w:val="009376C9"/>
    <w:rsid w:val="00937971"/>
    <w:rsid w:val="0094268E"/>
    <w:rsid w:val="00947A1C"/>
    <w:rsid w:val="00951AF6"/>
    <w:rsid w:val="009523FB"/>
    <w:rsid w:val="00953914"/>
    <w:rsid w:val="009562C0"/>
    <w:rsid w:val="00966346"/>
    <w:rsid w:val="0096774B"/>
    <w:rsid w:val="009701A2"/>
    <w:rsid w:val="00972317"/>
    <w:rsid w:val="009769E7"/>
    <w:rsid w:val="00977834"/>
    <w:rsid w:val="00982244"/>
    <w:rsid w:val="00982903"/>
    <w:rsid w:val="00990314"/>
    <w:rsid w:val="009B2B9F"/>
    <w:rsid w:val="009B4712"/>
    <w:rsid w:val="009B557A"/>
    <w:rsid w:val="009C4689"/>
    <w:rsid w:val="009C5723"/>
    <w:rsid w:val="009D3654"/>
    <w:rsid w:val="009E2B07"/>
    <w:rsid w:val="00A14DB9"/>
    <w:rsid w:val="00A34727"/>
    <w:rsid w:val="00A41E32"/>
    <w:rsid w:val="00A4247C"/>
    <w:rsid w:val="00A454B7"/>
    <w:rsid w:val="00A51DFB"/>
    <w:rsid w:val="00A535AD"/>
    <w:rsid w:val="00A5787A"/>
    <w:rsid w:val="00A60C1A"/>
    <w:rsid w:val="00A6415B"/>
    <w:rsid w:val="00A7363A"/>
    <w:rsid w:val="00A75CBB"/>
    <w:rsid w:val="00A82D82"/>
    <w:rsid w:val="00A8405F"/>
    <w:rsid w:val="00A87468"/>
    <w:rsid w:val="00A9526A"/>
    <w:rsid w:val="00AD21CD"/>
    <w:rsid w:val="00AD325D"/>
    <w:rsid w:val="00AE2631"/>
    <w:rsid w:val="00AE55E9"/>
    <w:rsid w:val="00AE63C4"/>
    <w:rsid w:val="00AF5524"/>
    <w:rsid w:val="00AF5EF5"/>
    <w:rsid w:val="00B06B12"/>
    <w:rsid w:val="00B06F84"/>
    <w:rsid w:val="00B07872"/>
    <w:rsid w:val="00B104A8"/>
    <w:rsid w:val="00B11FDD"/>
    <w:rsid w:val="00B12126"/>
    <w:rsid w:val="00B14ACC"/>
    <w:rsid w:val="00B2419A"/>
    <w:rsid w:val="00B32D94"/>
    <w:rsid w:val="00B33A44"/>
    <w:rsid w:val="00B45CE5"/>
    <w:rsid w:val="00B623DB"/>
    <w:rsid w:val="00B65AF8"/>
    <w:rsid w:val="00B702A0"/>
    <w:rsid w:val="00B873E2"/>
    <w:rsid w:val="00B92C2C"/>
    <w:rsid w:val="00BB422E"/>
    <w:rsid w:val="00BB72C2"/>
    <w:rsid w:val="00BC0249"/>
    <w:rsid w:val="00BC37AD"/>
    <w:rsid w:val="00BD1270"/>
    <w:rsid w:val="00BD2F9E"/>
    <w:rsid w:val="00C11EF4"/>
    <w:rsid w:val="00C15925"/>
    <w:rsid w:val="00C16833"/>
    <w:rsid w:val="00C20C38"/>
    <w:rsid w:val="00C21DBD"/>
    <w:rsid w:val="00C227A6"/>
    <w:rsid w:val="00C24122"/>
    <w:rsid w:val="00C24BED"/>
    <w:rsid w:val="00C476D4"/>
    <w:rsid w:val="00C55A2B"/>
    <w:rsid w:val="00C55C33"/>
    <w:rsid w:val="00C62ED1"/>
    <w:rsid w:val="00C71C75"/>
    <w:rsid w:val="00C83943"/>
    <w:rsid w:val="00C85E17"/>
    <w:rsid w:val="00CA6701"/>
    <w:rsid w:val="00CA747B"/>
    <w:rsid w:val="00CB3D40"/>
    <w:rsid w:val="00CC6C88"/>
    <w:rsid w:val="00CD0089"/>
    <w:rsid w:val="00CD1519"/>
    <w:rsid w:val="00CD5385"/>
    <w:rsid w:val="00CE1488"/>
    <w:rsid w:val="00CE6AE4"/>
    <w:rsid w:val="00CE6D57"/>
    <w:rsid w:val="00CF1E8F"/>
    <w:rsid w:val="00D03CC2"/>
    <w:rsid w:val="00D10DB4"/>
    <w:rsid w:val="00D11A87"/>
    <w:rsid w:val="00D24C8B"/>
    <w:rsid w:val="00D2530E"/>
    <w:rsid w:val="00D26112"/>
    <w:rsid w:val="00D44872"/>
    <w:rsid w:val="00D53B7B"/>
    <w:rsid w:val="00D61F56"/>
    <w:rsid w:val="00D663F7"/>
    <w:rsid w:val="00D8353B"/>
    <w:rsid w:val="00D856BC"/>
    <w:rsid w:val="00D90AF9"/>
    <w:rsid w:val="00D92C5F"/>
    <w:rsid w:val="00D936EF"/>
    <w:rsid w:val="00DA2328"/>
    <w:rsid w:val="00DA7981"/>
    <w:rsid w:val="00DB3A46"/>
    <w:rsid w:val="00DB56F1"/>
    <w:rsid w:val="00DC07D1"/>
    <w:rsid w:val="00DC3A99"/>
    <w:rsid w:val="00DC4C5C"/>
    <w:rsid w:val="00DD04F6"/>
    <w:rsid w:val="00DD38B9"/>
    <w:rsid w:val="00DD7320"/>
    <w:rsid w:val="00DE3EC3"/>
    <w:rsid w:val="00DF2399"/>
    <w:rsid w:val="00DF3B57"/>
    <w:rsid w:val="00DF41BB"/>
    <w:rsid w:val="00E02F47"/>
    <w:rsid w:val="00E052EA"/>
    <w:rsid w:val="00E20D69"/>
    <w:rsid w:val="00E2481E"/>
    <w:rsid w:val="00E36AE8"/>
    <w:rsid w:val="00E3765F"/>
    <w:rsid w:val="00E42117"/>
    <w:rsid w:val="00E46126"/>
    <w:rsid w:val="00E53206"/>
    <w:rsid w:val="00E57CEB"/>
    <w:rsid w:val="00E734A3"/>
    <w:rsid w:val="00E75F4D"/>
    <w:rsid w:val="00E8534D"/>
    <w:rsid w:val="00E91F98"/>
    <w:rsid w:val="00E93525"/>
    <w:rsid w:val="00E96C00"/>
    <w:rsid w:val="00EA3504"/>
    <w:rsid w:val="00EA3E3D"/>
    <w:rsid w:val="00EB21C0"/>
    <w:rsid w:val="00EB5AF1"/>
    <w:rsid w:val="00EC5A4A"/>
    <w:rsid w:val="00ED2551"/>
    <w:rsid w:val="00EE4139"/>
    <w:rsid w:val="00F023A4"/>
    <w:rsid w:val="00F35005"/>
    <w:rsid w:val="00F43086"/>
    <w:rsid w:val="00F70E4A"/>
    <w:rsid w:val="00F80155"/>
    <w:rsid w:val="00F80516"/>
    <w:rsid w:val="00F87318"/>
    <w:rsid w:val="00F92C40"/>
    <w:rsid w:val="00F93A30"/>
    <w:rsid w:val="00F955CE"/>
    <w:rsid w:val="00FB1AC6"/>
    <w:rsid w:val="00FB6FE1"/>
    <w:rsid w:val="00FD6805"/>
    <w:rsid w:val="00FE281C"/>
    <w:rsid w:val="1AB51816"/>
    <w:rsid w:val="3C6BF534"/>
    <w:rsid w:val="52F94808"/>
    <w:rsid w:val="6FA1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0649A"/>
  <w15:chartTrackingRefBased/>
  <w15:docId w15:val="{CF3C5A5F-D50C-4A53-83C1-CAF26D2D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89254D"/>
    <w:pPr>
      <w:spacing w:line="312" w:lineRule="auto"/>
      <w:outlineLvl w:val="0"/>
    </w:pPr>
    <w:rPr>
      <w:rFonts w:ascii="Bodoni MT" w:hAnsi="Bodoni MT"/>
      <w:b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Frequencytable">
    <w:name w:val="Frequency table"/>
    <w:rsid w:val="00872F64"/>
    <w:pPr>
      <w:jc w:val="right"/>
    </w:pPr>
    <w:rPr>
      <w:rFonts w:ascii="Arial Unicode MS" w:hAnsi="Arial Unicode MS" w:cs="Arial Unicode MS"/>
      <w:sz w:val="18"/>
    </w:rPr>
    <w:tblPr>
      <w:tblCellMar>
        <w:top w:w="0" w:type="dxa"/>
        <w:left w:w="0" w:type="dxa"/>
        <w:bottom w:w="0" w:type="dxa"/>
        <w:right w:w="0" w:type="dxa"/>
      </w:tblCellMar>
    </w:tblPr>
    <w:tcPr>
      <w:tcMar>
        <w:left w:w="50" w:type="dxa"/>
        <w:right w:w="50" w:type="dxa"/>
      </w:tcMar>
    </w:tcPr>
  </w:style>
  <w:style w:type="paragraph" w:customStyle="1" w:styleId="AnalysisPresentationTitle">
    <w:name w:val="Analysis Presentation Title"/>
    <w:rsid w:val="00872F64"/>
    <w:pPr>
      <w:shd w:val="clear" w:color="auto" w:fill="C8C8C8"/>
    </w:pPr>
    <w:rPr>
      <w:rFonts w:ascii="Arial Unicode MS" w:hAnsi="Arial Unicode MS" w:cs="Arial Unicode MS"/>
      <w:b/>
    </w:rPr>
  </w:style>
  <w:style w:type="paragraph" w:customStyle="1" w:styleId="AnalysisPresentationSectionTitle">
    <w:name w:val="Analysis Presentation Section Title"/>
    <w:rsid w:val="00872F64"/>
    <w:rPr>
      <w:rFonts w:ascii="Arial Unicode MS" w:hAnsi="Arial Unicode MS" w:cs="Arial Unicode MS"/>
      <w:sz w:val="18"/>
    </w:rPr>
  </w:style>
  <w:style w:type="table" w:customStyle="1" w:styleId="textTableStyle">
    <w:name w:val="textTableStyle"/>
    <w:basedOn w:val="Frequencytable"/>
    <w:rsid w:val="00872F64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vAlign w:val="bottom"/>
    </w:tcPr>
    <w:tblStylePr w:type="firstRow">
      <w:tblPr/>
      <w:tcPr>
        <w:tcBorders>
          <w:bottom w:val="single" w:sz="4" w:space="0" w:color="000000"/>
        </w:tcBorders>
        <w:shd w:val="clear" w:color="auto" w:fill="D6E7EF"/>
      </w:tcPr>
    </w:tblStylePr>
    <w:tblStylePr w:type="lastRow">
      <w:tblPr/>
      <w:tcPr>
        <w:tcBorders>
          <w:top w:val="single" w:sz="4" w:space="0" w:color="000000"/>
        </w:tcBorders>
      </w:tcPr>
    </w:tblStylePr>
  </w:style>
  <w:style w:type="character" w:styleId="Kommentarhenvisning">
    <w:name w:val="annotation reference"/>
    <w:semiHidden/>
    <w:rsid w:val="00872F64"/>
    <w:rPr>
      <w:sz w:val="16"/>
      <w:szCs w:val="16"/>
    </w:rPr>
  </w:style>
  <w:style w:type="paragraph" w:styleId="Kommentartekst">
    <w:name w:val="annotation text"/>
    <w:basedOn w:val="Normal"/>
    <w:semiHidden/>
    <w:rsid w:val="00872F64"/>
    <w:rPr>
      <w:sz w:val="20"/>
      <w:szCs w:val="20"/>
    </w:rPr>
  </w:style>
  <w:style w:type="paragraph" w:customStyle="1" w:styleId="AnalysisPresentationSubtitle">
    <w:name w:val="Analysis Presentation Subtitle"/>
    <w:rsid w:val="00872F64"/>
    <w:pPr>
      <w:shd w:val="clear" w:color="auto" w:fill="C8C8C8"/>
    </w:pPr>
    <w:rPr>
      <w:rFonts w:ascii="Arial Unicode MS" w:hAnsi="Arial Unicode MS" w:cs="Arial Unicode MS"/>
      <w:sz w:val="18"/>
    </w:rPr>
  </w:style>
  <w:style w:type="paragraph" w:styleId="Markeringsbobletekst">
    <w:name w:val="Balloon Text"/>
    <w:basedOn w:val="Normal"/>
    <w:semiHidden/>
    <w:rsid w:val="00872F6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rsid w:val="00982903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982903"/>
    <w:pPr>
      <w:tabs>
        <w:tab w:val="center" w:pos="4819"/>
        <w:tab w:val="right" w:pos="9638"/>
      </w:tabs>
    </w:pPr>
  </w:style>
  <w:style w:type="table" w:styleId="Tabel-Tema">
    <w:name w:val="Table Theme"/>
    <w:basedOn w:val="Tabel-Normal"/>
    <w:rsid w:val="00887077"/>
    <w:rPr>
      <w:rFonts w:ascii="Arial Unicode MS" w:hAnsi="Arial Unicode MS"/>
      <w:sz w:val="18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bottom w:w="57" w:type="dxa"/>
      </w:tblCellMar>
    </w:tblPr>
  </w:style>
  <w:style w:type="character" w:customStyle="1" w:styleId="225020486">
    <w:name w:val="225020486"/>
    <w:rsid w:val="0089254D"/>
    <w:rPr>
      <w:rFonts w:ascii="Verdana" w:hAnsi="Verdana"/>
      <w:sz w:val="16"/>
    </w:rPr>
  </w:style>
  <w:style w:type="character" w:styleId="Fremhv">
    <w:name w:val="Emphasis"/>
    <w:qFormat/>
    <w:rsid w:val="0089254D"/>
    <w:rPr>
      <w:rFonts w:ascii="Bodoni MT" w:hAnsi="Bodoni MT"/>
      <w:b/>
    </w:rPr>
  </w:style>
  <w:style w:type="character" w:customStyle="1" w:styleId="Overskrift1Tegn">
    <w:name w:val="Overskrift 1 Tegn"/>
    <w:link w:val="Overskrift1"/>
    <w:rsid w:val="0089254D"/>
    <w:rPr>
      <w:rFonts w:ascii="Bodoni MT" w:hAnsi="Bodoni MT"/>
      <w:b/>
      <w:sz w:val="36"/>
      <w:szCs w:val="36"/>
    </w:rPr>
  </w:style>
  <w:style w:type="paragraph" w:customStyle="1" w:styleId="-1051431136">
    <w:name w:val="-1051431136"/>
    <w:rsid w:val="0089035A"/>
    <w:rPr>
      <w:rFonts w:ascii="Verdana" w:hAnsi="Verdana" w:cs="Arial Unicode MS"/>
      <w:sz w:val="18"/>
    </w:rPr>
  </w:style>
  <w:style w:type="paragraph" w:styleId="Indholdsfortegnelse1">
    <w:name w:val="toc 1"/>
    <w:basedOn w:val="Normal"/>
    <w:next w:val="Normal"/>
    <w:autoRedefine/>
    <w:uiPriority w:val="39"/>
    <w:rsid w:val="001E5477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1E5477"/>
    <w:rPr>
      <w:color w:val="0563C1" w:themeColor="hyperlink"/>
      <w:u w:val="single"/>
    </w:rPr>
  </w:style>
  <w:style w:type="paragraph" w:customStyle="1" w:styleId="SurveyXactQuestionTitle">
    <w:name w:val="SurveyXact Question Title"/>
    <w:basedOn w:val="Normal"/>
    <w:next w:val="Normal"/>
    <w:rsid w:val="00686038"/>
    <w:pPr>
      <w:keepNext/>
      <w:spacing w:before="200" w:line="312" w:lineRule="auto"/>
      <w:outlineLvl w:val="3"/>
    </w:pPr>
    <w:rPr>
      <w:rFonts w:ascii="Arial Unicode MS" w:hAnsi="Arial Unicode MS" w:cs="Verdana"/>
      <w:b/>
      <w:sz w:val="22"/>
      <w:szCs w:val="20"/>
    </w:rPr>
  </w:style>
  <w:style w:type="paragraph" w:customStyle="1" w:styleId="SurveyXactClosedVerticalChoices">
    <w:name w:val="SurveyXact Closed Vertical Choices"/>
    <w:basedOn w:val="Normal"/>
    <w:next w:val="Normal"/>
    <w:rsid w:val="00686038"/>
    <w:pPr>
      <w:tabs>
        <w:tab w:val="left" w:pos="510"/>
        <w:tab w:val="left" w:pos="794"/>
      </w:tabs>
      <w:spacing w:line="312" w:lineRule="auto"/>
      <w:ind w:left="794" w:hanging="794"/>
    </w:pPr>
    <w:rPr>
      <w:rFonts w:ascii="Arial Unicode MS" w:hAnsi="Arial Unicode MS" w:cs="Verdana"/>
      <w:sz w:val="20"/>
      <w:szCs w:val="20"/>
    </w:rPr>
  </w:style>
  <w:style w:type="paragraph" w:customStyle="1" w:styleId="SurveyXactOpenUnderline">
    <w:name w:val="SurveyXact Open Underline"/>
    <w:basedOn w:val="Normal"/>
    <w:rsid w:val="00686038"/>
    <w:pPr>
      <w:spacing w:line="312" w:lineRule="auto"/>
    </w:pPr>
    <w:rPr>
      <w:rFonts w:ascii="Arial Unicode MS" w:hAnsi="Arial Unicode MS" w:cs="Verdana"/>
      <w:sz w:val="22"/>
      <w:szCs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Documents\Job-evaluering-&#248;konomi\Rapport%20skabaloner\Modulevaluering,%20skabelon%20DA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id.aau.dk\Fileshares\AAUBS-evalueringer\E2021\Rapporter\Erhvervs&#248;konomi_bachelor\Modul\E21.HA.3sem.Undervisningsevaluering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1'!$J$8:$J$13</c:f>
              <c:strCache>
                <c:ptCount val="6"/>
                <c:pt idx="0">
                  <c:v>Intet eller næsten intet (0-20 %)</c:v>
                </c:pt>
                <c:pt idx="1">
                  <c:v>En lille del (21-40 %)</c:v>
                </c:pt>
                <c:pt idx="2">
                  <c:v>En del (41-60 %)</c:v>
                </c:pt>
                <c:pt idx="3">
                  <c:v>En stor del (61-80 %)</c:v>
                </c:pt>
                <c:pt idx="4">
                  <c:v>Alt eller næsten alt (81-100 %)</c:v>
                </c:pt>
                <c:pt idx="5">
                  <c:v>Ved ikke</c:v>
                </c:pt>
              </c:strCache>
            </c:strRef>
          </c:cat>
          <c:val>
            <c:numRef>
              <c:f>'Spm. 1'!$K$8:$K$13</c:f>
              <c:numCache>
                <c:formatCode>General</c:formatCode>
                <c:ptCount val="6"/>
                <c:pt idx="0">
                  <c:v>0.56285178236397748</c:v>
                </c:pt>
                <c:pt idx="1">
                  <c:v>3.0018761726078798</c:v>
                </c:pt>
                <c:pt idx="2">
                  <c:v>6.5666041275797378</c:v>
                </c:pt>
                <c:pt idx="3">
                  <c:v>15.572232645403378</c:v>
                </c:pt>
                <c:pt idx="4">
                  <c:v>73.92120075046904</c:v>
                </c:pt>
                <c:pt idx="5">
                  <c:v>0.37523452157598497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8B-45B0-BFC2-783152286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72239"/>
        <c:axId val="1"/>
      </c:barChart>
      <c:catAx>
        <c:axId val="7103722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7223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2'!$J$8:$J$13</c:f>
              <c:strCache>
                <c:ptCount val="6"/>
                <c:pt idx="0">
                  <c:v>Intet eller næsten intet (0-20 %)</c:v>
                </c:pt>
                <c:pt idx="1">
                  <c:v>Lidt (21-40 %)</c:v>
                </c:pt>
                <c:pt idx="2">
                  <c:v>En del (41-60 %)</c:v>
                </c:pt>
                <c:pt idx="3">
                  <c:v>Meget (61-80 %)</c:v>
                </c:pt>
                <c:pt idx="4">
                  <c:v>Det hele eller næsten det hele (81-100 %)</c:v>
                </c:pt>
                <c:pt idx="5">
                  <c:v>Ved ikke</c:v>
                </c:pt>
              </c:strCache>
            </c:strRef>
          </c:cat>
          <c:val>
            <c:numRef>
              <c:f>'Spm. 2'!$K$8:$K$13</c:f>
              <c:numCache>
                <c:formatCode>General</c:formatCode>
                <c:ptCount val="6"/>
                <c:pt idx="0">
                  <c:v>28.326996197718628</c:v>
                </c:pt>
                <c:pt idx="1">
                  <c:v>24.524714828897338</c:v>
                </c:pt>
                <c:pt idx="2">
                  <c:v>22.623574144486692</c:v>
                </c:pt>
                <c:pt idx="3">
                  <c:v>11.787072243346007</c:v>
                </c:pt>
                <c:pt idx="4">
                  <c:v>9.3155893536121681</c:v>
                </c:pt>
                <c:pt idx="5">
                  <c:v>3.4220532319391634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04-4B1F-B11D-E53CAC6F5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76399"/>
        <c:axId val="1"/>
      </c:barChart>
      <c:catAx>
        <c:axId val="7103763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7639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3'!$J$8:$J$13</c:f>
              <c:strCache>
                <c:ptCount val="6"/>
                <c:pt idx="0">
                  <c:v>Alt for let</c:v>
                </c:pt>
                <c:pt idx="1">
                  <c:v>Let</c:v>
                </c:pt>
                <c:pt idx="2">
                  <c:v>Passende</c:v>
                </c:pt>
                <c:pt idx="3">
                  <c:v>Svært</c:v>
                </c:pt>
                <c:pt idx="4">
                  <c:v>Alt for svært</c:v>
                </c:pt>
                <c:pt idx="5">
                  <c:v>Ved ikke</c:v>
                </c:pt>
              </c:strCache>
            </c:strRef>
          </c:cat>
          <c:val>
            <c:numRef>
              <c:f>'Spm. 3'!$K$8:$K$13</c:f>
              <c:numCache>
                <c:formatCode>General</c:formatCode>
                <c:ptCount val="6"/>
                <c:pt idx="0">
                  <c:v>0.37950664136622392</c:v>
                </c:pt>
                <c:pt idx="1">
                  <c:v>3.9848197343453511</c:v>
                </c:pt>
                <c:pt idx="2">
                  <c:v>51.992409867172675</c:v>
                </c:pt>
                <c:pt idx="3">
                  <c:v>26.565464895635671</c:v>
                </c:pt>
                <c:pt idx="4">
                  <c:v>12.903225806451612</c:v>
                </c:pt>
                <c:pt idx="5">
                  <c:v>4.1745730550284632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4E-4BD5-B8F3-8C67E3C61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0591"/>
        <c:axId val="1"/>
      </c:barChart>
      <c:catAx>
        <c:axId val="710360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0591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4'!$J$8:$J$13</c:f>
              <c:strCache>
                <c:ptCount val="6"/>
                <c:pt idx="0">
                  <c:v>Meget lille</c:v>
                </c:pt>
                <c:pt idx="1">
                  <c:v>Lille</c:v>
                </c:pt>
                <c:pt idx="2">
                  <c:v>Passende</c:v>
                </c:pt>
                <c:pt idx="3">
                  <c:v>Stort</c:v>
                </c:pt>
                <c:pt idx="4">
                  <c:v>For stort</c:v>
                </c:pt>
                <c:pt idx="5">
                  <c:v>Ved ikke</c:v>
                </c:pt>
              </c:strCache>
            </c:strRef>
          </c:cat>
          <c:val>
            <c:numRef>
              <c:f>'Spm. 4'!$K$8:$K$13</c:f>
              <c:numCache>
                <c:formatCode>General</c:formatCode>
                <c:ptCount val="6"/>
                <c:pt idx="0">
                  <c:v>0.37878787878787878</c:v>
                </c:pt>
                <c:pt idx="1">
                  <c:v>2.083333333333333</c:v>
                </c:pt>
                <c:pt idx="2">
                  <c:v>41.477272727272727</c:v>
                </c:pt>
                <c:pt idx="3">
                  <c:v>36.174242424242422</c:v>
                </c:pt>
                <c:pt idx="4">
                  <c:v>10.606060606060606</c:v>
                </c:pt>
                <c:pt idx="5">
                  <c:v>9.2803030303030312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A3-4898-A70A-DFA173A13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1423"/>
        <c:axId val="1"/>
      </c:barChart>
      <c:catAx>
        <c:axId val="7103614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1423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5'!$M$8:$M$13</c:f>
              <c:strCache>
                <c:ptCount val="6"/>
                <c:pt idx="0">
                  <c:v>Meget utilfreds</c:v>
                </c:pt>
                <c:pt idx="1">
                  <c:v>Utilfreds</c:v>
                </c:pt>
                <c:pt idx="2">
                  <c:v>Hverken utilfreds eller tilfreds</c:v>
                </c:pt>
                <c:pt idx="3">
                  <c:v>Tilfreds</c:v>
                </c:pt>
                <c:pt idx="4">
                  <c:v>Meget tilfreds</c:v>
                </c:pt>
                <c:pt idx="5">
                  <c:v>Ved ikke</c:v>
                </c:pt>
              </c:strCache>
            </c:strRef>
          </c:cat>
          <c:val>
            <c:numRef>
              <c:f>'Spm. 5'!$N$8:$N$13</c:f>
              <c:numCache>
                <c:formatCode>General</c:formatCode>
                <c:ptCount val="6"/>
                <c:pt idx="0">
                  <c:v>7.1969696969696972</c:v>
                </c:pt>
                <c:pt idx="1">
                  <c:v>6.8181818181818175</c:v>
                </c:pt>
                <c:pt idx="2">
                  <c:v>26.136363636363637</c:v>
                </c:pt>
                <c:pt idx="3">
                  <c:v>39.204545454545453</c:v>
                </c:pt>
                <c:pt idx="4">
                  <c:v>14.772727272727273</c:v>
                </c:pt>
                <c:pt idx="5">
                  <c:v>5.8712121212121211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57-454A-BAAA-09A46C309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75983"/>
        <c:axId val="1"/>
      </c:barChart>
      <c:catAx>
        <c:axId val="7103759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75983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7'!$R$8:$R$13</c:f>
              <c:strCache>
                <c:ptCount val="6"/>
                <c:pt idx="0">
                  <c:v>Meget dårlig</c:v>
                </c:pt>
                <c:pt idx="1">
                  <c:v>Dårlig</c:v>
                </c:pt>
                <c:pt idx="2">
                  <c:v>Tilstrækkelig</c:v>
                </c:pt>
                <c:pt idx="3">
                  <c:v>God</c:v>
                </c:pt>
                <c:pt idx="4">
                  <c:v>Meget god</c:v>
                </c:pt>
                <c:pt idx="5">
                  <c:v>Ved ikke</c:v>
                </c:pt>
              </c:strCache>
            </c:strRef>
          </c:cat>
          <c:val>
            <c:numRef>
              <c:f>'Spm. 7'!$S$8:$S$13</c:f>
              <c:numCache>
                <c:formatCode>General</c:formatCode>
                <c:ptCount val="6"/>
                <c:pt idx="0">
                  <c:v>7.2052401746724897</c:v>
                </c:pt>
                <c:pt idx="1">
                  <c:v>9.6797671033478885</c:v>
                </c:pt>
                <c:pt idx="2">
                  <c:v>18.922852983988356</c:v>
                </c:pt>
                <c:pt idx="3">
                  <c:v>26.273653566229989</c:v>
                </c:pt>
                <c:pt idx="4">
                  <c:v>26.200873362445414</c:v>
                </c:pt>
                <c:pt idx="5">
                  <c:v>11.717612809315867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FA-4228-B34B-2781951884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2671"/>
        <c:axId val="1"/>
      </c:barChart>
      <c:catAx>
        <c:axId val="7103626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2671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8'!$M$8:$M$9</c:f>
              <c:strCache>
                <c:ptCount val="2"/>
                <c:pt idx="0">
                  <c:v>Ja</c:v>
                </c:pt>
                <c:pt idx="1">
                  <c:v>Nej</c:v>
                </c:pt>
              </c:strCache>
            </c:strRef>
          </c:cat>
          <c:val>
            <c:numRef>
              <c:f>'Spm. 8'!$N$8:$N$9</c:f>
              <c:numCache>
                <c:formatCode>General</c:formatCode>
                <c:ptCount val="2"/>
                <c:pt idx="0">
                  <c:v>25.812619502868067</c:v>
                </c:pt>
                <c:pt idx="1">
                  <c:v>74.187380497131926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5-4493-A348-391465903C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4751"/>
        <c:axId val="1"/>
      </c:barChart>
      <c:catAx>
        <c:axId val="7103647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4751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8a'!$M$8:$M$13</c:f>
              <c:strCache>
                <c:ptCount val="6"/>
                <c:pt idx="0">
                  <c:v>Meget utilfreds</c:v>
                </c:pt>
                <c:pt idx="1">
                  <c:v>Utilfreds</c:v>
                </c:pt>
                <c:pt idx="2">
                  <c:v>Hverken utilfreds eller tilfreds</c:v>
                </c:pt>
                <c:pt idx="3">
                  <c:v>Tilfreds</c:v>
                </c:pt>
                <c:pt idx="4">
                  <c:v>Meget tilfreds</c:v>
                </c:pt>
                <c:pt idx="5">
                  <c:v>Ved ikke</c:v>
                </c:pt>
              </c:strCache>
            </c:strRef>
          </c:cat>
          <c:val>
            <c:numRef>
              <c:f>'Spm. 8a'!$N$8:$N$13</c:f>
              <c:numCache>
                <c:formatCode>General</c:formatCode>
                <c:ptCount val="6"/>
                <c:pt idx="0">
                  <c:v>12.592592592592592</c:v>
                </c:pt>
                <c:pt idx="1">
                  <c:v>19.25925925925926</c:v>
                </c:pt>
                <c:pt idx="2">
                  <c:v>28.148148148148149</c:v>
                </c:pt>
                <c:pt idx="3">
                  <c:v>28.148148148148149</c:v>
                </c:pt>
                <c:pt idx="4">
                  <c:v>5.9259259259259265</c:v>
                </c:pt>
                <c:pt idx="5">
                  <c:v>5.9259259259259265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D6-4EEF-ACF1-27C5B757B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5167"/>
        <c:axId val="1"/>
      </c:barChart>
      <c:catAx>
        <c:axId val="7103651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5167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6D6FF"/>
            </a:solidFill>
            <a:ln w="25400">
              <a:noFill/>
            </a:ln>
          </c:spPr>
          <c:invertIfNegative val="0"/>
          <c:cat>
            <c:strRef>
              <c:f>'Spm. 9'!$J$8:$J$13</c:f>
              <c:strCache>
                <c:ptCount val="6"/>
                <c:pt idx="0">
                  <c:v>Meget lille</c:v>
                </c:pt>
                <c:pt idx="1">
                  <c:v>Lille</c:v>
                </c:pt>
                <c:pt idx="2">
                  <c:v>Passende</c:v>
                </c:pt>
                <c:pt idx="3">
                  <c:v>Stort</c:v>
                </c:pt>
                <c:pt idx="4">
                  <c:v>Meget stort</c:v>
                </c:pt>
                <c:pt idx="5">
                  <c:v>Ved ikke</c:v>
                </c:pt>
              </c:strCache>
            </c:strRef>
          </c:cat>
          <c:val>
            <c:numRef>
              <c:f>'Spm. 9'!$K$8:$K$13</c:f>
              <c:numCache>
                <c:formatCode>General</c:formatCode>
                <c:ptCount val="6"/>
                <c:pt idx="0">
                  <c:v>16.091954022988507</c:v>
                </c:pt>
                <c:pt idx="1">
                  <c:v>17.049808429118773</c:v>
                </c:pt>
                <c:pt idx="2">
                  <c:v>38.505747126436781</c:v>
                </c:pt>
                <c:pt idx="3">
                  <c:v>20.114942528735632</c:v>
                </c:pt>
                <c:pt idx="4">
                  <c:v>6.8965517241379306</c:v>
                </c:pt>
                <c:pt idx="5">
                  <c:v>1.3409961685823755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28-4109-9D6F-B893B898D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367247"/>
        <c:axId val="1"/>
      </c:barChart>
      <c:catAx>
        <c:axId val="7103672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Verdana"/>
                    <a:ea typeface="Verdana"/>
                    <a:cs typeface="Verdana"/>
                  </a:defRPr>
                </a:pPr>
                <a:r>
                  <a:rPr lang="da-DK"/>
                  <a:t>Procent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Verdana"/>
                <a:ea typeface="Verdana"/>
                <a:cs typeface="Verdana"/>
              </a:defRPr>
            </a:pPr>
            <a:endParaRPr lang="da-DK"/>
          </a:p>
        </c:txPr>
        <c:crossAx val="710367247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da-D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9F1EF-6875-42B5-B6CB-54E93B7C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Modulevaluering, skabelon DA</Template>
  <TotalTime>4</TotalTime>
  <Pages>6</Pages>
  <Words>121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 4</vt:lpstr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 4</dc:title>
  <dc:subject/>
  <dc:creator>sarah waaben</dc:creator>
  <cp:keywords/>
  <cp:lastModifiedBy>Karina Knudsen</cp:lastModifiedBy>
  <cp:revision>2</cp:revision>
  <cp:lastPrinted>2013-06-17T19:31:00Z</cp:lastPrinted>
  <dcterms:created xsi:type="dcterms:W3CDTF">2022-01-18T15:15:00Z</dcterms:created>
  <dcterms:modified xsi:type="dcterms:W3CDTF">2022-01-18T15:15:00Z</dcterms:modified>
</cp:coreProperties>
</file>